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E8BE4" w14:textId="77777777" w:rsidR="0032205D" w:rsidRPr="007A31D4" w:rsidRDefault="0032205D" w:rsidP="0032205D">
      <w:pPr>
        <w:spacing w:before="84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Text2"/>
      <w:r w:rsidRPr="007A31D4">
        <w:rPr>
          <w:rFonts w:ascii="Times New Roman" w:hAnsi="Times New Roman" w:cs="Times New Roman"/>
          <w:sz w:val="24"/>
          <w:szCs w:val="24"/>
        </w:rPr>
        <w:t>Wirtschaftswissenschaftliche Fakultät</w:t>
      </w:r>
    </w:p>
    <w:bookmarkEnd w:id="0"/>
    <w:p w14:paraId="2EC0FBAB" w14:textId="77777777" w:rsidR="0032205D" w:rsidRPr="007A31D4" w:rsidRDefault="0032205D" w:rsidP="0032205D">
      <w:pPr>
        <w:spacing w:before="1200"/>
        <w:jc w:val="center"/>
        <w:rPr>
          <w:rFonts w:ascii="Times New Roman" w:hAnsi="Times New Roman" w:cs="Times New Roman"/>
          <w:b/>
          <w:sz w:val="24"/>
          <w:szCs w:val="24"/>
        </w:rPr>
        <w:sectPr w:rsidR="0032205D" w:rsidRPr="007A31D4" w:rsidSect="0032205D">
          <w:headerReference w:type="first" r:id="rId8"/>
          <w:pgSz w:w="11906" w:h="16838" w:code="9"/>
          <w:pgMar w:top="1786" w:right="1418" w:bottom="1701" w:left="1418" w:header="709" w:footer="709" w:gutter="0"/>
          <w:cols w:space="708"/>
          <w:titlePg/>
          <w:docGrid w:linePitch="360"/>
        </w:sectPr>
      </w:pPr>
      <w:r w:rsidRPr="007A31D4">
        <w:rPr>
          <w:rFonts w:ascii="Times New Roman" w:hAnsi="Times New Roman" w:cs="Times New Roman"/>
          <w:b/>
          <w:sz w:val="24"/>
          <w:szCs w:val="24"/>
        </w:rPr>
        <w:t>Seminar-/Bachelor-/Masterarbeit</w:t>
      </w:r>
    </w:p>
    <w:p w14:paraId="00750CA7" w14:textId="77777777" w:rsidR="0032205D" w:rsidRPr="007A31D4" w:rsidRDefault="0032205D" w:rsidP="0032205D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7A31D4">
        <w:rPr>
          <w:rFonts w:ascii="Times New Roman" w:hAnsi="Times New Roman" w:cs="Times New Roman"/>
          <w:sz w:val="24"/>
          <w:szCs w:val="24"/>
        </w:rPr>
        <w:t>im Fach Betriebswirtschaftslehre</w:t>
      </w:r>
    </w:p>
    <w:p w14:paraId="666089F5" w14:textId="77777777" w:rsidR="0032205D" w:rsidRPr="007A31D4" w:rsidRDefault="0032205D" w:rsidP="0032205D">
      <w:pPr>
        <w:spacing w:before="9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31D4">
        <w:rPr>
          <w:rFonts w:ascii="Times New Roman" w:hAnsi="Times New Roman" w:cs="Times New Roman"/>
          <w:b/>
          <w:sz w:val="32"/>
          <w:szCs w:val="32"/>
        </w:rPr>
        <w:t xml:space="preserve">Thema </w:t>
      </w:r>
    </w:p>
    <w:p w14:paraId="2F2D9E1F" w14:textId="77777777" w:rsidR="00D348EC" w:rsidRPr="007A31D4" w:rsidRDefault="00D348EC" w:rsidP="00194EBA">
      <w:pPr>
        <w:spacing w:before="360" w:after="19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531"/>
        <w:gridCol w:w="4539"/>
      </w:tblGrid>
      <w:tr w:rsidR="001C5125" w:rsidRPr="007A31D4" w14:paraId="7F5B7D2A" w14:textId="77777777" w:rsidTr="00DA20BE">
        <w:tc>
          <w:tcPr>
            <w:tcW w:w="4605" w:type="dxa"/>
          </w:tcPr>
          <w:p w14:paraId="0417DBD0" w14:textId="1078FDDB" w:rsidR="00C26D67" w:rsidRPr="007A31D4" w:rsidRDefault="0032205D" w:rsidP="004242D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b/>
                <w:sz w:val="24"/>
                <w:szCs w:val="24"/>
              </w:rPr>
              <w:t>Themensteller</w:t>
            </w:r>
            <w:r w:rsidR="007D3923">
              <w:rPr>
                <w:rFonts w:ascii="Times New Roman" w:hAnsi="Times New Roman" w:cs="Times New Roman"/>
                <w:b/>
                <w:sz w:val="24"/>
                <w:szCs w:val="24"/>
              </w:rPr>
              <w:t>in</w:t>
            </w:r>
            <w:r w:rsidR="00C26D67" w:rsidRPr="007A31D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22587828" w14:textId="3F9A5992" w:rsidR="001C5125" w:rsidRPr="007A31D4" w:rsidRDefault="0032205D" w:rsidP="004242D4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b/>
                <w:sz w:val="24"/>
                <w:szCs w:val="24"/>
              </w:rPr>
              <w:t>Betreuer*in</w:t>
            </w:r>
            <w:r w:rsidR="001C5125" w:rsidRPr="007A31D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605" w:type="dxa"/>
          </w:tcPr>
          <w:p w14:paraId="370655D9" w14:textId="55C75E1E" w:rsidR="00C26D67" w:rsidRPr="007A31D4" w:rsidRDefault="00C26D67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Prof. Dr. </w:t>
            </w:r>
            <w:r w:rsidR="007D3923">
              <w:rPr>
                <w:rFonts w:ascii="Times New Roman" w:hAnsi="Times New Roman" w:cs="Times New Roman"/>
                <w:sz w:val="24"/>
                <w:szCs w:val="24"/>
              </w:rPr>
              <w:t>Nicole Branger</w:t>
            </w:r>
          </w:p>
          <w:p w14:paraId="09182BF8" w14:textId="114EEEF3" w:rsidR="001C5125" w:rsidRPr="007A31D4" w:rsidRDefault="00524D99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Max Mustermann</w:t>
            </w:r>
          </w:p>
        </w:tc>
      </w:tr>
      <w:tr w:rsidR="001C5125" w:rsidRPr="007A31D4" w14:paraId="69D6A1DD" w14:textId="77777777" w:rsidTr="00DA20BE">
        <w:tc>
          <w:tcPr>
            <w:tcW w:w="4605" w:type="dxa"/>
          </w:tcPr>
          <w:p w14:paraId="2F2B7B9F" w14:textId="77777777" w:rsidR="0032205D" w:rsidRPr="007A31D4" w:rsidRDefault="0032205D" w:rsidP="0032205D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b/>
                <w:sz w:val="24"/>
                <w:szCs w:val="24"/>
              </w:rPr>
              <w:t>Ausgabetermin:</w:t>
            </w:r>
          </w:p>
          <w:p w14:paraId="1CC274C9" w14:textId="32325855" w:rsidR="001C5125" w:rsidRPr="007A31D4" w:rsidRDefault="0032205D" w:rsidP="0032205D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b/>
                <w:sz w:val="24"/>
                <w:szCs w:val="24"/>
              </w:rPr>
              <w:t>Abgabetermin:</w:t>
            </w:r>
          </w:p>
        </w:tc>
        <w:tc>
          <w:tcPr>
            <w:tcW w:w="4605" w:type="dxa"/>
          </w:tcPr>
          <w:p w14:paraId="6B06FBE3" w14:textId="268C5C45" w:rsidR="001C5125" w:rsidRPr="007A31D4" w:rsidRDefault="004D2BD4" w:rsidP="0032205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482C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31D4"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Januar</w:t>
            </w:r>
            <w:r w:rsidR="007A31D4"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05FA2E80" w14:textId="71BC7B7C" w:rsidR="001C5125" w:rsidRPr="007A31D4" w:rsidRDefault="004D2BD4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482C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A31D4"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Januar</w:t>
            </w:r>
            <w:r w:rsidR="007A31D4"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1C5125" w:rsidRPr="007A31D4" w14:paraId="00D8140D" w14:textId="77777777" w:rsidTr="00DA20BE">
        <w:tc>
          <w:tcPr>
            <w:tcW w:w="4605" w:type="dxa"/>
          </w:tcPr>
          <w:p w14:paraId="6A0C926B" w14:textId="3042D561" w:rsidR="001C5125" w:rsidRPr="007A31D4" w:rsidRDefault="004D2BD4" w:rsidP="00DA20B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b/>
                <w:sz w:val="24"/>
                <w:szCs w:val="24"/>
              </w:rPr>
              <w:t>Vorgelegt von:</w:t>
            </w:r>
          </w:p>
        </w:tc>
        <w:tc>
          <w:tcPr>
            <w:tcW w:w="4605" w:type="dxa"/>
          </w:tcPr>
          <w:p w14:paraId="5CFB1F4B" w14:textId="35C9B51B" w:rsidR="00524D99" w:rsidRPr="007A31D4" w:rsidRDefault="00524D99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John Doe</w:t>
            </w:r>
          </w:p>
          <w:p w14:paraId="3C80DE40" w14:textId="5DB5D1B2" w:rsidR="001C5125" w:rsidRPr="007A31D4" w:rsidRDefault="0032205D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geb. am </w:t>
            </w:r>
            <w:r w:rsidR="004D2BD4" w:rsidRPr="007A31D4"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482C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BD4" w:rsidRPr="007A31D4">
              <w:rPr>
                <w:rFonts w:ascii="Times New Roman" w:hAnsi="Times New Roman" w:cs="Times New Roman"/>
                <w:sz w:val="24"/>
                <w:szCs w:val="24"/>
              </w:rPr>
              <w:t>Januar</w:t>
            </w:r>
            <w:r w:rsidR="00482C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2BD4" w:rsidRPr="007A31D4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14:paraId="36DB0482" w14:textId="77777777" w:rsidR="00194EBA" w:rsidRPr="007A31D4" w:rsidRDefault="00884A39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Universitätsstr. 14-</w:t>
            </w:r>
            <w:r w:rsidR="00194EBA" w:rsidRPr="007A31D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0B48BF1B" w14:textId="77777777" w:rsidR="00194EBA" w:rsidRPr="007A31D4" w:rsidRDefault="00194EBA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48143 Münster</w:t>
            </w:r>
          </w:p>
        </w:tc>
      </w:tr>
      <w:tr w:rsidR="001C5125" w:rsidRPr="007A31D4" w14:paraId="22915F25" w14:textId="77777777" w:rsidTr="00DA20BE">
        <w:tc>
          <w:tcPr>
            <w:tcW w:w="4605" w:type="dxa"/>
          </w:tcPr>
          <w:p w14:paraId="7C85F4C3" w14:textId="77777777" w:rsidR="001C5125" w:rsidRPr="007A31D4" w:rsidRDefault="001C5125" w:rsidP="00DA20B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5" w:type="dxa"/>
          </w:tcPr>
          <w:p w14:paraId="3A0BC5F7" w14:textId="77777777" w:rsidR="001C5125" w:rsidRPr="007A31D4" w:rsidRDefault="00194EBA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Tel.</w:t>
            </w:r>
            <w:r w:rsidR="00DB7708" w:rsidRPr="007A31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 +49</w:t>
            </w:r>
            <w:r w:rsidR="00DB7708"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 251 123</w:t>
            </w: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  <w:p w14:paraId="70B6741D" w14:textId="47FF692E" w:rsidR="00194EBA" w:rsidRPr="007A31D4" w:rsidRDefault="00524D99" w:rsidP="00DA20BE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john</w:t>
            </w:r>
            <w:r w:rsidR="00194EBA" w:rsidRPr="007A31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doe</w:t>
            </w:r>
            <w:r w:rsidR="00194EBA" w:rsidRPr="007A31D4">
              <w:rPr>
                <w:rFonts w:ascii="Times New Roman" w:hAnsi="Times New Roman" w:cs="Times New Roman"/>
                <w:sz w:val="24"/>
                <w:szCs w:val="24"/>
              </w:rPr>
              <w:t>@uni-muenster.de</w:t>
            </w:r>
          </w:p>
        </w:tc>
      </w:tr>
      <w:tr w:rsidR="00194EBA" w:rsidRPr="007A31D4" w14:paraId="563EE152" w14:textId="77777777" w:rsidTr="00DA20BE">
        <w:tc>
          <w:tcPr>
            <w:tcW w:w="4605" w:type="dxa"/>
          </w:tcPr>
          <w:p w14:paraId="3DFBC36B" w14:textId="77777777" w:rsidR="00194EBA" w:rsidRPr="007A31D4" w:rsidRDefault="00194EBA" w:rsidP="00DA20BE">
            <w:pPr>
              <w:spacing w:line="276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5" w:type="dxa"/>
          </w:tcPr>
          <w:p w14:paraId="0DB1FA4C" w14:textId="77777777" w:rsidR="0032205D" w:rsidRPr="007A31D4" w:rsidRDefault="0032205D" w:rsidP="0032205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>Betriebswirtschaftslehre, 6. Semester</w:t>
            </w:r>
          </w:p>
          <w:p w14:paraId="417F9333" w14:textId="7FDBDBD2" w:rsidR="00194EBA" w:rsidRPr="007A31D4" w:rsidRDefault="0032205D" w:rsidP="0032205D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31D4">
              <w:rPr>
                <w:rFonts w:ascii="Times New Roman" w:hAnsi="Times New Roman" w:cs="Times New Roman"/>
                <w:sz w:val="24"/>
                <w:szCs w:val="24"/>
              </w:rPr>
              <w:t xml:space="preserve">Matrikelnummer: </w:t>
            </w:r>
            <w:r w:rsidR="00194EBA" w:rsidRPr="007A31D4">
              <w:rPr>
                <w:rFonts w:ascii="Times New Roman" w:hAnsi="Times New Roman" w:cs="Times New Roman"/>
                <w:sz w:val="24"/>
                <w:szCs w:val="24"/>
              </w:rPr>
              <w:t>123456</w:t>
            </w:r>
          </w:p>
        </w:tc>
      </w:tr>
    </w:tbl>
    <w:p w14:paraId="6AFA3B7C" w14:textId="77777777" w:rsidR="009C10CC" w:rsidRPr="007A31D4" w:rsidRDefault="009C10CC" w:rsidP="004E1395">
      <w:pPr>
        <w:spacing w:before="120"/>
        <w:jc w:val="left"/>
        <w:rPr>
          <w:rFonts w:ascii="Times New Roman" w:hAnsi="Times New Roman" w:cs="Times New Roman"/>
          <w:sz w:val="24"/>
          <w:szCs w:val="24"/>
        </w:rPr>
      </w:pPr>
    </w:p>
    <w:sectPr w:rsidR="009C10CC" w:rsidRPr="007A31D4" w:rsidSect="009635C5">
      <w:headerReference w:type="first" r:id="rId9"/>
      <w:type w:val="continuous"/>
      <w:pgSz w:w="11906" w:h="16838" w:code="9"/>
      <w:pgMar w:top="1418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8B3E5" w14:textId="77777777" w:rsidR="00C95E4F" w:rsidRDefault="00C95E4F">
      <w:r>
        <w:separator/>
      </w:r>
    </w:p>
  </w:endnote>
  <w:endnote w:type="continuationSeparator" w:id="0">
    <w:p w14:paraId="357015B1" w14:textId="77777777" w:rsidR="00C95E4F" w:rsidRDefault="00C95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Normal-Roman">
    <w:altName w:val="Calibri"/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Bold-Roman">
    <w:altName w:val="Calibri"/>
    <w:panose1 w:val="020B0502030000020004"/>
    <w:charset w:val="00"/>
    <w:family w:val="swiss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4082F" w14:textId="77777777" w:rsidR="00C95E4F" w:rsidRDefault="00C95E4F">
      <w:r>
        <w:separator/>
      </w:r>
    </w:p>
  </w:footnote>
  <w:footnote w:type="continuationSeparator" w:id="0">
    <w:p w14:paraId="19844F8D" w14:textId="77777777" w:rsidR="00C95E4F" w:rsidRDefault="00C95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7782" w:type="dxa"/>
      <w:tblInd w:w="-284" w:type="dxa"/>
      <w:tblLayout w:type="fixed"/>
      <w:tblLook w:val="01E0" w:firstRow="1" w:lastRow="1" w:firstColumn="1" w:lastColumn="1" w:noHBand="0" w:noVBand="0"/>
    </w:tblPr>
    <w:tblGrid>
      <w:gridCol w:w="3891"/>
      <w:gridCol w:w="3891"/>
    </w:tblGrid>
    <w:tr w:rsidR="00DA33E9" w14:paraId="46C5B6B5" w14:textId="77777777" w:rsidTr="006479E3">
      <w:trPr>
        <w:trHeight w:hRule="exact" w:val="1464"/>
      </w:trPr>
      <w:tc>
        <w:tcPr>
          <w:tcW w:w="3891" w:type="dxa"/>
          <w:vAlign w:val="center"/>
        </w:tcPr>
        <w:p w14:paraId="414986C7" w14:textId="75CEA292" w:rsidR="00DA33E9" w:rsidRDefault="00DA33E9" w:rsidP="00DA33E9">
          <w:pPr>
            <w:pStyle w:val="Header"/>
            <w:jc w:val="right"/>
          </w:pPr>
        </w:p>
        <w:p w14:paraId="3CC4459A" w14:textId="133FB58D" w:rsidR="00DA33E9" w:rsidRPr="009635C5" w:rsidRDefault="00DA33E9" w:rsidP="00DA33E9">
          <w:pPr>
            <w:pStyle w:val="Header"/>
            <w:ind w:right="-33"/>
            <w:jc w:val="right"/>
            <w:rPr>
              <w:rFonts w:ascii="MetaBold-Roman" w:hAnsi="MetaBold-Roman"/>
            </w:rPr>
          </w:pPr>
          <w:r>
            <w:rPr>
              <w:noProof/>
            </w:rPr>
            <w:drawing>
              <wp:anchor distT="0" distB="0" distL="114300" distR="114300" simplePos="0" relativeHeight="251659776" behindDoc="1" locked="0" layoutInCell="1" allowOverlap="1" wp14:anchorId="29FF0F5A" wp14:editId="78CAAAFC">
                <wp:simplePos x="0" y="0"/>
                <wp:positionH relativeFrom="column">
                  <wp:posOffset>6350</wp:posOffset>
                </wp:positionH>
                <wp:positionV relativeFrom="paragraph">
                  <wp:posOffset>11430</wp:posOffset>
                </wp:positionV>
                <wp:extent cx="2012315" cy="557530"/>
                <wp:effectExtent l="0" t="0" r="0" b="1270"/>
                <wp:wrapNone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Bild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2315" cy="557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91" w:type="dxa"/>
          <w:vAlign w:val="center"/>
        </w:tcPr>
        <w:p w14:paraId="50AEFF75" w14:textId="720253F6" w:rsidR="00DA33E9" w:rsidRDefault="00DA33E9" w:rsidP="00DA33E9">
          <w:pPr>
            <w:pStyle w:val="Header"/>
          </w:pPr>
        </w:p>
        <w:p w14:paraId="648B1587" w14:textId="3F161AAB" w:rsidR="00DA33E9" w:rsidRDefault="00DA33E9" w:rsidP="00DA33E9">
          <w:pPr>
            <w:jc w:val="left"/>
          </w:pPr>
          <w:r>
            <w:rPr>
              <w:noProof/>
            </w:rPr>
            <w:drawing>
              <wp:anchor distT="0" distB="0" distL="114300" distR="114300" simplePos="0" relativeHeight="251661824" behindDoc="1" locked="0" layoutInCell="1" allowOverlap="1" wp14:anchorId="2A620FDD" wp14:editId="085FC0FF">
                <wp:simplePos x="0" y="0"/>
                <wp:positionH relativeFrom="column">
                  <wp:posOffset>1736090</wp:posOffset>
                </wp:positionH>
                <wp:positionV relativeFrom="paragraph">
                  <wp:posOffset>43815</wp:posOffset>
                </wp:positionV>
                <wp:extent cx="1806575" cy="555625"/>
                <wp:effectExtent l="0" t="0" r="3175" b="0"/>
                <wp:wrapNone/>
                <wp:docPr id="208369952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3699528" name="Bild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6575" cy="555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4B1293C" w14:textId="113BD2E3" w:rsidR="0032205D" w:rsidRPr="009D30EC" w:rsidRDefault="0032205D">
    <w:pPr>
      <w:pStyle w:val="Head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13" w:type="dxa"/>
      <w:tblInd w:w="108" w:type="dxa"/>
      <w:tblLayout w:type="fixed"/>
      <w:tblLook w:val="01E0" w:firstRow="1" w:lastRow="1" w:firstColumn="1" w:lastColumn="1" w:noHBand="0" w:noVBand="0"/>
    </w:tblPr>
    <w:tblGrid>
      <w:gridCol w:w="5622"/>
      <w:gridCol w:w="3891"/>
    </w:tblGrid>
    <w:tr w:rsidR="001C5125" w14:paraId="5D4AB544" w14:textId="77777777" w:rsidTr="00524D99">
      <w:trPr>
        <w:trHeight w:hRule="exact" w:val="1464"/>
      </w:trPr>
      <w:tc>
        <w:tcPr>
          <w:tcW w:w="5622" w:type="dxa"/>
          <w:vAlign w:val="bottom"/>
        </w:tcPr>
        <w:p w14:paraId="1861DB87" w14:textId="3A64252E" w:rsidR="001C5125" w:rsidRDefault="004E1395" w:rsidP="00A96489">
          <w:pPr>
            <w:pStyle w:val="Header"/>
            <w:jc w:val="left"/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22CB4432" wp14:editId="6F7DFDAE">
                <wp:simplePos x="0" y="0"/>
                <wp:positionH relativeFrom="column">
                  <wp:posOffset>-13335</wp:posOffset>
                </wp:positionH>
                <wp:positionV relativeFrom="paragraph">
                  <wp:posOffset>-641350</wp:posOffset>
                </wp:positionV>
                <wp:extent cx="2012315" cy="556260"/>
                <wp:effectExtent l="0" t="0" r="0" b="2540"/>
                <wp:wrapNone/>
                <wp:docPr id="63221672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Bild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2315" cy="556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91" w:type="dxa"/>
          <w:vAlign w:val="center"/>
        </w:tcPr>
        <w:p w14:paraId="7D2F7D97" w14:textId="3F8002E7" w:rsidR="001C5125" w:rsidRDefault="001C5125" w:rsidP="009635C5">
          <w:pPr>
            <w:pStyle w:val="Header"/>
            <w:jc w:val="right"/>
          </w:pPr>
        </w:p>
        <w:p w14:paraId="21F208DC" w14:textId="4EC58F98" w:rsidR="001C5125" w:rsidRPr="009635C5" w:rsidRDefault="00524D99" w:rsidP="00F027F2">
          <w:pPr>
            <w:pStyle w:val="Header"/>
            <w:ind w:right="-33"/>
            <w:jc w:val="right"/>
            <w:rPr>
              <w:rFonts w:ascii="MetaBold-Roman" w:hAnsi="MetaBold-Roman"/>
            </w:rPr>
          </w:pPr>
          <w:r>
            <w:rPr>
              <w:noProof/>
            </w:rPr>
            <w:drawing>
              <wp:inline distT="0" distB="0" distL="0" distR="0" wp14:anchorId="0C22A3DF" wp14:editId="7B9E3D6C">
                <wp:extent cx="1756180" cy="556202"/>
                <wp:effectExtent l="0" t="0" r="0" b="3175"/>
                <wp:docPr id="174206179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027303" name="Picture 73702730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49" cy="654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18C746" w14:textId="1F6999AA" w:rsidR="001C5125" w:rsidRPr="009D30EC" w:rsidRDefault="001C512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F27E2"/>
    <w:multiLevelType w:val="hybridMultilevel"/>
    <w:tmpl w:val="8BB2AC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64B80"/>
    <w:multiLevelType w:val="hybridMultilevel"/>
    <w:tmpl w:val="F25436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B408E"/>
    <w:multiLevelType w:val="hybridMultilevel"/>
    <w:tmpl w:val="17F8FF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13955"/>
    <w:multiLevelType w:val="hybridMultilevel"/>
    <w:tmpl w:val="D6FC1D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65D9A"/>
    <w:multiLevelType w:val="hybridMultilevel"/>
    <w:tmpl w:val="620CEFE2"/>
    <w:lvl w:ilvl="0" w:tplc="D7C897CE">
      <w:start w:val="1"/>
      <w:numFmt w:val="bullet"/>
      <w:lvlText w:val="&gt;"/>
      <w:lvlJc w:val="left"/>
      <w:pPr>
        <w:ind w:left="720" w:hanging="360"/>
      </w:pPr>
      <w:rPr>
        <w:rFonts w:ascii="MetaNormal-Roman" w:hAnsi="MetaNormal-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25522"/>
    <w:multiLevelType w:val="multilevel"/>
    <w:tmpl w:val="E8186A8C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3BE6268A"/>
    <w:multiLevelType w:val="hybridMultilevel"/>
    <w:tmpl w:val="69183768"/>
    <w:lvl w:ilvl="0" w:tplc="47CE0F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A50BE2"/>
    <w:multiLevelType w:val="hybridMultilevel"/>
    <w:tmpl w:val="1AD26DD4"/>
    <w:lvl w:ilvl="0" w:tplc="D7C897CE">
      <w:start w:val="1"/>
      <w:numFmt w:val="bullet"/>
      <w:lvlText w:val="&gt;"/>
      <w:lvlJc w:val="left"/>
      <w:pPr>
        <w:ind w:left="1146" w:hanging="360"/>
      </w:pPr>
      <w:rPr>
        <w:rFonts w:ascii="MetaNormal-Roman" w:hAnsi="MetaNormal-Roman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E167813"/>
    <w:multiLevelType w:val="hybridMultilevel"/>
    <w:tmpl w:val="7AEC28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A85793"/>
    <w:multiLevelType w:val="hybridMultilevel"/>
    <w:tmpl w:val="B036BD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8B4"/>
    <w:multiLevelType w:val="multilevel"/>
    <w:tmpl w:val="20A4B22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792869780">
    <w:abstractNumId w:val="6"/>
  </w:num>
  <w:num w:numId="2" w16cid:durableId="1753894871">
    <w:abstractNumId w:val="5"/>
  </w:num>
  <w:num w:numId="3" w16cid:durableId="878279070">
    <w:abstractNumId w:val="5"/>
  </w:num>
  <w:num w:numId="4" w16cid:durableId="2052804601">
    <w:abstractNumId w:val="5"/>
  </w:num>
  <w:num w:numId="5" w16cid:durableId="1329671458">
    <w:abstractNumId w:val="5"/>
  </w:num>
  <w:num w:numId="6" w16cid:durableId="633757451">
    <w:abstractNumId w:val="5"/>
  </w:num>
  <w:num w:numId="7" w16cid:durableId="2117020709">
    <w:abstractNumId w:val="10"/>
  </w:num>
  <w:num w:numId="8" w16cid:durableId="896743021">
    <w:abstractNumId w:val="5"/>
  </w:num>
  <w:num w:numId="9" w16cid:durableId="555245128">
    <w:abstractNumId w:val="2"/>
  </w:num>
  <w:num w:numId="10" w16cid:durableId="1259677612">
    <w:abstractNumId w:val="9"/>
  </w:num>
  <w:num w:numId="11" w16cid:durableId="427894780">
    <w:abstractNumId w:val="3"/>
  </w:num>
  <w:num w:numId="12" w16cid:durableId="470220947">
    <w:abstractNumId w:val="7"/>
  </w:num>
  <w:num w:numId="13" w16cid:durableId="1120614474">
    <w:abstractNumId w:val="0"/>
  </w:num>
  <w:num w:numId="14" w16cid:durableId="714308222">
    <w:abstractNumId w:val="4"/>
  </w:num>
  <w:num w:numId="15" w16cid:durableId="2017033824">
    <w:abstractNumId w:val="8"/>
  </w:num>
  <w:num w:numId="16" w16cid:durableId="7853451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drawingGridHorizontalSpacing w:val="105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166"/>
    <w:rsid w:val="000030DA"/>
    <w:rsid w:val="00013127"/>
    <w:rsid w:val="000148A5"/>
    <w:rsid w:val="00023687"/>
    <w:rsid w:val="00027D1B"/>
    <w:rsid w:val="0003688B"/>
    <w:rsid w:val="00057005"/>
    <w:rsid w:val="000A3AB5"/>
    <w:rsid w:val="000A48E1"/>
    <w:rsid w:val="000A752B"/>
    <w:rsid w:val="000B4BAE"/>
    <w:rsid w:val="000C0536"/>
    <w:rsid w:val="000C3108"/>
    <w:rsid w:val="000E61FB"/>
    <w:rsid w:val="00114FF6"/>
    <w:rsid w:val="0012156D"/>
    <w:rsid w:val="00152258"/>
    <w:rsid w:val="001671BF"/>
    <w:rsid w:val="00194EBA"/>
    <w:rsid w:val="0019676B"/>
    <w:rsid w:val="001A7DF5"/>
    <w:rsid w:val="001B24A0"/>
    <w:rsid w:val="001B6E38"/>
    <w:rsid w:val="001C5125"/>
    <w:rsid w:val="001E1C04"/>
    <w:rsid w:val="00200C9E"/>
    <w:rsid w:val="002014D4"/>
    <w:rsid w:val="002449CA"/>
    <w:rsid w:val="0026361F"/>
    <w:rsid w:val="00272C34"/>
    <w:rsid w:val="0027629F"/>
    <w:rsid w:val="00284388"/>
    <w:rsid w:val="002867EC"/>
    <w:rsid w:val="00292604"/>
    <w:rsid w:val="002C6229"/>
    <w:rsid w:val="002D620F"/>
    <w:rsid w:val="002E24B7"/>
    <w:rsid w:val="002E4B1E"/>
    <w:rsid w:val="002E5C6B"/>
    <w:rsid w:val="002F6869"/>
    <w:rsid w:val="003019E8"/>
    <w:rsid w:val="00315AC2"/>
    <w:rsid w:val="00320BBD"/>
    <w:rsid w:val="0032174F"/>
    <w:rsid w:val="0032205D"/>
    <w:rsid w:val="00341DDB"/>
    <w:rsid w:val="00362657"/>
    <w:rsid w:val="003635EF"/>
    <w:rsid w:val="0036379D"/>
    <w:rsid w:val="00363940"/>
    <w:rsid w:val="0036662E"/>
    <w:rsid w:val="003709A3"/>
    <w:rsid w:val="003A0B0E"/>
    <w:rsid w:val="003A3CC9"/>
    <w:rsid w:val="003A7B70"/>
    <w:rsid w:val="003B098F"/>
    <w:rsid w:val="003B5152"/>
    <w:rsid w:val="003C422D"/>
    <w:rsid w:val="003D07CA"/>
    <w:rsid w:val="003E0EF3"/>
    <w:rsid w:val="003E462F"/>
    <w:rsid w:val="003E7619"/>
    <w:rsid w:val="003F5C4B"/>
    <w:rsid w:val="003F7CF7"/>
    <w:rsid w:val="004019A4"/>
    <w:rsid w:val="004169BC"/>
    <w:rsid w:val="004242D4"/>
    <w:rsid w:val="00445AAD"/>
    <w:rsid w:val="00452724"/>
    <w:rsid w:val="00454DB1"/>
    <w:rsid w:val="00482C11"/>
    <w:rsid w:val="00494DF9"/>
    <w:rsid w:val="004959EE"/>
    <w:rsid w:val="004A65A6"/>
    <w:rsid w:val="004A7091"/>
    <w:rsid w:val="004B1C8F"/>
    <w:rsid w:val="004B325D"/>
    <w:rsid w:val="004B6430"/>
    <w:rsid w:val="004C0E5D"/>
    <w:rsid w:val="004D0B0B"/>
    <w:rsid w:val="004D2BD4"/>
    <w:rsid w:val="004D4694"/>
    <w:rsid w:val="004D5CE3"/>
    <w:rsid w:val="004E1395"/>
    <w:rsid w:val="0050380B"/>
    <w:rsid w:val="00522247"/>
    <w:rsid w:val="00522D9F"/>
    <w:rsid w:val="00524D99"/>
    <w:rsid w:val="00564178"/>
    <w:rsid w:val="00571F60"/>
    <w:rsid w:val="00572918"/>
    <w:rsid w:val="005865E9"/>
    <w:rsid w:val="005A7C91"/>
    <w:rsid w:val="005D61DA"/>
    <w:rsid w:val="005F380B"/>
    <w:rsid w:val="00601915"/>
    <w:rsid w:val="00602166"/>
    <w:rsid w:val="00607288"/>
    <w:rsid w:val="006173E9"/>
    <w:rsid w:val="00621F85"/>
    <w:rsid w:val="00622051"/>
    <w:rsid w:val="0062680A"/>
    <w:rsid w:val="006364D6"/>
    <w:rsid w:val="00640DFA"/>
    <w:rsid w:val="00654F9B"/>
    <w:rsid w:val="00655341"/>
    <w:rsid w:val="00672C91"/>
    <w:rsid w:val="00675612"/>
    <w:rsid w:val="00694D04"/>
    <w:rsid w:val="006A2658"/>
    <w:rsid w:val="006A2ACC"/>
    <w:rsid w:val="006A335C"/>
    <w:rsid w:val="006A7AC6"/>
    <w:rsid w:val="006B7279"/>
    <w:rsid w:val="006B73D6"/>
    <w:rsid w:val="006C3846"/>
    <w:rsid w:val="006C61C7"/>
    <w:rsid w:val="007002F5"/>
    <w:rsid w:val="00705BAD"/>
    <w:rsid w:val="00712AF2"/>
    <w:rsid w:val="00715372"/>
    <w:rsid w:val="0071595D"/>
    <w:rsid w:val="007169E5"/>
    <w:rsid w:val="007504D6"/>
    <w:rsid w:val="00752E32"/>
    <w:rsid w:val="00764A01"/>
    <w:rsid w:val="0076526D"/>
    <w:rsid w:val="0078353C"/>
    <w:rsid w:val="00786EB4"/>
    <w:rsid w:val="00794641"/>
    <w:rsid w:val="007A30B1"/>
    <w:rsid w:val="007A31D4"/>
    <w:rsid w:val="007A6D95"/>
    <w:rsid w:val="007B390D"/>
    <w:rsid w:val="007B7CB2"/>
    <w:rsid w:val="007D2ABE"/>
    <w:rsid w:val="007D3923"/>
    <w:rsid w:val="00806553"/>
    <w:rsid w:val="00815903"/>
    <w:rsid w:val="00822A0F"/>
    <w:rsid w:val="00824FD4"/>
    <w:rsid w:val="00852855"/>
    <w:rsid w:val="00860C8B"/>
    <w:rsid w:val="008838C4"/>
    <w:rsid w:val="00884A39"/>
    <w:rsid w:val="00885460"/>
    <w:rsid w:val="008972B9"/>
    <w:rsid w:val="008A4B3F"/>
    <w:rsid w:val="008B3667"/>
    <w:rsid w:val="008E21C1"/>
    <w:rsid w:val="008F7F74"/>
    <w:rsid w:val="0090260B"/>
    <w:rsid w:val="00924A72"/>
    <w:rsid w:val="009271EE"/>
    <w:rsid w:val="00937DFB"/>
    <w:rsid w:val="00956386"/>
    <w:rsid w:val="009635C5"/>
    <w:rsid w:val="009C10CC"/>
    <w:rsid w:val="009D30EC"/>
    <w:rsid w:val="009D59CB"/>
    <w:rsid w:val="009E3703"/>
    <w:rsid w:val="009F4BA8"/>
    <w:rsid w:val="009F6A94"/>
    <w:rsid w:val="00A0107F"/>
    <w:rsid w:val="00A0321A"/>
    <w:rsid w:val="00A3134E"/>
    <w:rsid w:val="00A44D2A"/>
    <w:rsid w:val="00A457C3"/>
    <w:rsid w:val="00A45EB0"/>
    <w:rsid w:val="00A63CF8"/>
    <w:rsid w:val="00A6434A"/>
    <w:rsid w:val="00A754C0"/>
    <w:rsid w:val="00A84D71"/>
    <w:rsid w:val="00A96489"/>
    <w:rsid w:val="00AB2FBA"/>
    <w:rsid w:val="00AB54FF"/>
    <w:rsid w:val="00AD08D9"/>
    <w:rsid w:val="00AD19E2"/>
    <w:rsid w:val="00AD2221"/>
    <w:rsid w:val="00AD4D90"/>
    <w:rsid w:val="00AD7D9C"/>
    <w:rsid w:val="00AF129E"/>
    <w:rsid w:val="00B132FE"/>
    <w:rsid w:val="00B13E30"/>
    <w:rsid w:val="00B21C17"/>
    <w:rsid w:val="00B36448"/>
    <w:rsid w:val="00B3744E"/>
    <w:rsid w:val="00B5283C"/>
    <w:rsid w:val="00B652ED"/>
    <w:rsid w:val="00B76294"/>
    <w:rsid w:val="00B7780B"/>
    <w:rsid w:val="00B77F33"/>
    <w:rsid w:val="00B82B40"/>
    <w:rsid w:val="00BA3069"/>
    <w:rsid w:val="00BD7AD8"/>
    <w:rsid w:val="00BE401E"/>
    <w:rsid w:val="00C26D67"/>
    <w:rsid w:val="00C63044"/>
    <w:rsid w:val="00C67422"/>
    <w:rsid w:val="00C7237A"/>
    <w:rsid w:val="00C74801"/>
    <w:rsid w:val="00C95E4F"/>
    <w:rsid w:val="00CA3635"/>
    <w:rsid w:val="00CA52BB"/>
    <w:rsid w:val="00CA6F32"/>
    <w:rsid w:val="00CD5F06"/>
    <w:rsid w:val="00CF20B7"/>
    <w:rsid w:val="00D311F5"/>
    <w:rsid w:val="00D348EC"/>
    <w:rsid w:val="00D40E87"/>
    <w:rsid w:val="00D45B6E"/>
    <w:rsid w:val="00D859C1"/>
    <w:rsid w:val="00D85A1E"/>
    <w:rsid w:val="00DA20BE"/>
    <w:rsid w:val="00DA3129"/>
    <w:rsid w:val="00DA33E9"/>
    <w:rsid w:val="00DB7708"/>
    <w:rsid w:val="00DC355D"/>
    <w:rsid w:val="00DD663B"/>
    <w:rsid w:val="00DD6CC4"/>
    <w:rsid w:val="00E12E90"/>
    <w:rsid w:val="00E13F03"/>
    <w:rsid w:val="00E155EC"/>
    <w:rsid w:val="00E170D0"/>
    <w:rsid w:val="00E33A1F"/>
    <w:rsid w:val="00E558DC"/>
    <w:rsid w:val="00E76B93"/>
    <w:rsid w:val="00EB2111"/>
    <w:rsid w:val="00EC23BB"/>
    <w:rsid w:val="00EC5502"/>
    <w:rsid w:val="00F027F2"/>
    <w:rsid w:val="00F05E76"/>
    <w:rsid w:val="00F151DC"/>
    <w:rsid w:val="00F2785D"/>
    <w:rsid w:val="00F43BDE"/>
    <w:rsid w:val="00F564D8"/>
    <w:rsid w:val="00F57F3E"/>
    <w:rsid w:val="00F72050"/>
    <w:rsid w:val="00F72504"/>
    <w:rsid w:val="00F91B6B"/>
    <w:rsid w:val="00F97E64"/>
    <w:rsid w:val="00FC0498"/>
    <w:rsid w:val="00FC3B94"/>
    <w:rsid w:val="00FF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1CE692"/>
  <w15:chartTrackingRefBased/>
  <w15:docId w15:val="{F108BFFE-710D-4B12-B2BB-2E4AEB581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3CF8"/>
    <w:pPr>
      <w:jc w:val="both"/>
    </w:pPr>
    <w:rPr>
      <w:rFonts w:ascii="MetaNormal-Roman" w:hAnsi="MetaNormal-Roman" w:cs="Arial"/>
      <w:sz w:val="21"/>
      <w:szCs w:val="21"/>
    </w:rPr>
  </w:style>
  <w:style w:type="paragraph" w:styleId="Heading1">
    <w:name w:val="heading 1"/>
    <w:basedOn w:val="Normal"/>
    <w:next w:val="Normal"/>
    <w:qFormat/>
    <w:rsid w:val="001E1C04"/>
    <w:pPr>
      <w:keepNext/>
      <w:numPr>
        <w:numId w:val="8"/>
      </w:numPr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240" w:after="120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152258"/>
    <w:pPr>
      <w:keepNext/>
      <w:numPr>
        <w:ilvl w:val="2"/>
        <w:numId w:val="8"/>
      </w:numPr>
      <w:spacing w:before="240" w:after="60"/>
      <w:jc w:val="left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elle">
    <w:name w:val="Tabelle"/>
    <w:basedOn w:val="Subtitle"/>
    <w:pPr>
      <w:spacing w:after="0"/>
      <w:outlineLvl w:val="9"/>
    </w:pPr>
    <w:rPr>
      <w:rFonts w:cs="Times New Roman"/>
      <w:b/>
      <w:bCs/>
      <w:sz w:val="20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</w:style>
  <w:style w:type="paragraph" w:styleId="TOC1">
    <w:name w:val="toc 1"/>
    <w:basedOn w:val="Normal"/>
    <w:next w:val="Normal"/>
    <w:autoRedefine/>
    <w:semiHidden/>
    <w:rPr>
      <w:sz w:val="20"/>
    </w:rPr>
  </w:style>
  <w:style w:type="paragraph" w:customStyle="1" w:styleId="Tabellenberschrift">
    <w:name w:val="Tabellenüberschrift"/>
    <w:basedOn w:val="Subtitl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after="0"/>
      <w:outlineLvl w:val="9"/>
    </w:pPr>
    <w:rPr>
      <w:rFonts w:cs="Times New Roman"/>
      <w:b/>
      <w:bCs/>
      <w:sz w:val="20"/>
    </w:rPr>
  </w:style>
  <w:style w:type="paragraph" w:styleId="Header">
    <w:name w:val="header"/>
    <w:basedOn w:val="Normal"/>
    <w:rsid w:val="007A30B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A30B1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TableNormal"/>
    <w:rsid w:val="007A30B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D19E2"/>
    <w:rPr>
      <w:color w:val="0000FF"/>
      <w:u w:val="single"/>
    </w:rPr>
  </w:style>
  <w:style w:type="paragraph" w:styleId="BalloonText">
    <w:name w:val="Balloon Text"/>
    <w:basedOn w:val="Normal"/>
    <w:semiHidden/>
    <w:rsid w:val="00B364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2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20sohe\Lokale%20Einstellungen\Temp\wz5e17\Vorlageverwaltung%20Standardbrief%20Logo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01C3D-6DF3-4B18-A033-E1ABA916D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Vorlageverwaltung Standardbrief Logo</Template>
  <TotalTime>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Westfälische Wilhelms-Universität Münster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IUR</dc:creator>
  <cp:keywords/>
  <cp:lastModifiedBy>Leonie Wieneke</cp:lastModifiedBy>
  <cp:revision>2</cp:revision>
  <cp:lastPrinted>2018-05-07T08:44:00Z</cp:lastPrinted>
  <dcterms:created xsi:type="dcterms:W3CDTF">2026-06-17T14:03:00Z</dcterms:created>
  <dcterms:modified xsi:type="dcterms:W3CDTF">2026-06-17T14:03:00Z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db1250f5-b9d9-4712-99ea-1622621faa4d</vt:lpwstr>
  </property>
</Properties>
</file>